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  <w:r>
        <w:rPr>
          <w:noProof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9" type="#_x0000_t165" style="position:absolute;left:0;text-align:left;margin-left:180pt;margin-top:-.1pt;width:119.55pt;height:103.2pt;z-index:-251659776;mso-wrap-style:none;v-text-anchor:middle" adj="10100,10800" fillcolor="lime" strokeweight=".26mm">
            <v:fill color2="fuchsia"/>
            <v:stroke joinstyle="miter" endcap="square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Californian FB&quot;;font-size:96pt;font-weight:bold;v-text-kern:t" fitpath="t" xscale="f" string="UdP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9pt;margin-top:8.9pt;width:162pt;height:90pt;z-index:251655680;mso-wrap-distance-left:9.05pt;mso-wrap-distance-right:9.05pt">
            <v:fill opacity="0" color2="black"/>
            <v:textbox style="mso-next-textbox:#_x0000_s1030">
              <w:txbxContent>
                <w:p w:rsidR="005D04DA" w:rsidRDefault="005D04DA" w:rsidP="00AD7E2B">
                  <w:pPr>
                    <w:pStyle w:val="Heading2"/>
                    <w:keepLines w:val="0"/>
                    <w:widowControl/>
                    <w:numPr>
                      <w:ilvl w:val="1"/>
                      <w:numId w:val="5"/>
                    </w:numPr>
                    <w:suppressAutoHyphens/>
                    <w:spacing w:before="0" w:beforeAutospacing="0" w:after="0" w:line="240" w:lineRule="auto"/>
                    <w:ind w:right="0"/>
                    <w:jc w:val="center"/>
                  </w:pPr>
                  <w:r>
                    <w:rPr>
                      <w:color w:val="008000"/>
                      <w:sz w:val="20"/>
                      <w:u w:val="single"/>
                    </w:rPr>
                    <w:t>DISTRETTO RICCIONE</w:t>
                  </w:r>
                </w:p>
                <w:p w:rsidR="005D04DA" w:rsidRDefault="005D04DA" w:rsidP="00AD7E2B">
                  <w:pPr>
                    <w:spacing w:before="0" w:beforeAutospacing="0" w:after="0"/>
                    <w:jc w:val="center"/>
                  </w:pPr>
                  <w:r>
                    <w:rPr>
                      <w:b/>
                      <w:color w:val="008000"/>
                      <w:sz w:val="14"/>
                      <w:szCs w:val="14"/>
                    </w:rPr>
                    <w:t>Comuni di: Riccione, Misano Adriatico, Cattolica, San Giovanni in Marignano, Montescudo-Monte Colombo, Coriano, Morciano di Romagna, San Clemente, Gemmano, Mondaino, Saludecio, Montegridolfo, Montefiore Conca, Sassofeltrio..</w:t>
                  </w:r>
                </w:p>
                <w:p w:rsidR="005D04DA" w:rsidRDefault="005D04DA"/>
                <w:p w:rsidR="005D04DA" w:rsidRDefault="005D04DA" w:rsidP="00FF496C">
                  <w:pPr>
                    <w:pStyle w:val="Heading2"/>
                  </w:pPr>
                  <w:r>
                    <w:t>DISTRETTO RICCIONE</w:t>
                  </w:r>
                </w:p>
                <w:p w:rsidR="005D04DA" w:rsidRDefault="005D04DA" w:rsidP="00FF496C">
                  <w:r>
                    <w:t>Comuni di: Riccione, Misano Adriatico, Cattolica, San Giovanni in Marignano, Montescudo-Monte Colombo, Coriano, Morciano di Romagna, San Clemente, Gemmano, Mondaino, Saludecio, Montegridolfo, Montefiore Conca, Sassofeltrio..</w:t>
                  </w:r>
                </w:p>
                <w:p w:rsidR="005D04DA" w:rsidRDefault="005D04DA" w:rsidP="00FF496C"/>
                <w:p w:rsidR="005D04DA" w:rsidRDefault="005D04DA" w:rsidP="00627139">
                  <w:pPr>
                    <w:pStyle w:val="Heading2"/>
                  </w:pPr>
                  <w:r>
                    <w:t>DISTRETTO RICCIONE</w:t>
                  </w:r>
                </w:p>
                <w:p w:rsidR="005D04DA" w:rsidRDefault="005D04DA" w:rsidP="00627139">
                  <w:r>
                    <w:t>Comuni di: Riccione, Misano Adriatico, Cattolica, San Giovanni in Marignano, Montescudo-Monte Colombo, Coriano, Morciano di Romagna, San Clemente, Gemmano, Mondaino, Saludecio, Montegridolfo, Montefiore Conca, Sassofeltrio..</w:t>
                  </w:r>
                </w:p>
                <w:p w:rsidR="005D04DA" w:rsidRDefault="005D04DA" w:rsidP="00627139"/>
                <w:p w:rsidR="005D04DA" w:rsidRDefault="005D04DA" w:rsidP="00627139">
                  <w:pPr>
                    <w:pStyle w:val="Heading2"/>
                  </w:pPr>
                  <w:r>
                    <w:t>DISTRETTO RICCIONE</w:t>
                  </w:r>
                </w:p>
                <w:p w:rsidR="005D04DA" w:rsidRDefault="005D04DA" w:rsidP="00627139">
                  <w:r>
                    <w:t>Comuni di: Riccione, Misano Adriatico, Cattolica, San Giovanni in Marignano, Montescudo-Monte Colombo, Coriano, Morciano di Romagna, San Clemente, Gemmano, Mondaino, Saludecio, Montegridolfo, Montefiore Conca, Sassofeltrio..</w:t>
                  </w:r>
                </w:p>
              </w:txbxContent>
            </v:textbox>
          </v:shape>
        </w:pict>
      </w: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31" type="#_x0000_t75" style="position:absolute;left:0;text-align:left;margin-left:306pt;margin-top:6.4pt;width:154.5pt;height:48pt;z-index:251657728;visibility:visible">
            <v:imagedata r:id="rId7" o:title=""/>
          </v:shape>
        </w:pict>
      </w: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</w:p>
    <w:p w:rsidR="005D04DA" w:rsidRPr="00E36B9E" w:rsidRDefault="005D04DA" w:rsidP="00FF496C">
      <w:pPr>
        <w:tabs>
          <w:tab w:val="center" w:pos="6235"/>
        </w:tabs>
        <w:spacing w:line="360" w:lineRule="auto"/>
        <w:ind w:right="-306"/>
        <w:jc w:val="center"/>
        <w:rPr>
          <w:rFonts w:ascii="Arial" w:hAnsi="Arial" w:cs="Arial"/>
        </w:rPr>
      </w:pPr>
      <w:r>
        <w:rPr>
          <w:noProof/>
        </w:rPr>
        <w:pict>
          <v:shape id="_x0000_s1032" type="#_x0000_t75" style="position:absolute;left:0;text-align:left;margin-left:459pt;margin-top:33.9pt;width:36pt;height:36pt;z-index:-251656704">
            <v:imagedata r:id="rId8" o:title=""/>
          </v:shape>
        </w:pict>
      </w:r>
      <w:r w:rsidRPr="00E36B9E">
        <w:rPr>
          <w:rFonts w:ascii="Arial" w:hAnsi="Arial" w:cs="Arial"/>
          <w:color w:val="008000"/>
        </w:rPr>
        <w:t xml:space="preserve">  Ufficio Distrettuale di Piano</w:t>
      </w:r>
    </w:p>
    <w:p w:rsidR="005D04DA" w:rsidRDefault="005D04DA" w:rsidP="00FF496C">
      <w:pPr>
        <w:spacing w:line="360" w:lineRule="auto"/>
        <w:ind w:left="5220" w:right="-306" w:hanging="5220"/>
        <w:rPr>
          <w:rFonts w:ascii="Arial" w:hAnsi="Arial" w:cs="Arial"/>
          <w:color w:val="000000"/>
        </w:rPr>
      </w:pPr>
      <w:r>
        <w:rPr>
          <w:noProof/>
        </w:rPr>
        <w:pict>
          <v:shape id="_x0000_s1033" type="#_x0000_t202" style="position:absolute;left:0;text-align:left;margin-left:.6pt;margin-top:13.25pt;width:452.2pt;height:21.6pt;z-index:251658752;mso-wrap-distance-left:0;mso-wrap-distance-right:7.05pt;mso-position-horizontal-relative:margin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67"/>
                    <w:gridCol w:w="622"/>
                    <w:gridCol w:w="636"/>
                    <w:gridCol w:w="636"/>
                    <w:gridCol w:w="658"/>
                    <w:gridCol w:w="709"/>
                    <w:gridCol w:w="681"/>
                    <w:gridCol w:w="594"/>
                    <w:gridCol w:w="567"/>
                    <w:gridCol w:w="709"/>
                    <w:gridCol w:w="594"/>
                    <w:gridCol w:w="682"/>
                    <w:gridCol w:w="709"/>
                    <w:gridCol w:w="785"/>
                  </w:tblGrid>
                  <w:tr w:rsidR="005D04DA" w:rsidTr="008D0A76">
                    <w:tc>
                      <w:tcPr>
                        <w:tcW w:w="567" w:type="dxa"/>
                      </w:tcPr>
                      <w:p w:rsidR="005D04DA" w:rsidRPr="008442C7" w:rsidRDefault="005D04DA" w:rsidP="008D0A76">
                        <w:pPr>
                          <w:snapToGrid w:val="0"/>
                          <w:jc w:val="center"/>
                        </w:pPr>
                        <w:r>
                          <w:pict>
                            <v:shape id="_x0000_i1039" type="#_x0000_t75" style="width:17.25pt;height:19.5pt">
                              <v:imagedata r:id="rId9" o:title=""/>
                            </v:shape>
                          </w:pict>
                        </w:r>
                      </w:p>
                    </w:tc>
                    <w:tc>
                      <w:tcPr>
                        <w:tcW w:w="622" w:type="dxa"/>
                      </w:tcPr>
                      <w:p w:rsidR="005D04DA" w:rsidRDefault="005D04DA" w:rsidP="008D0A76">
                        <w:pPr>
                          <w:snapToGrid w:val="0"/>
                          <w:ind w:left="-108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0" type="#_x0000_t75" style="width:23.25pt;height:21.75pt" filled="t">
                              <v:fill opacity="0" color2="black"/>
                              <v:imagedata r:id="rId10" o:title="" croptop="-47f" cropbottom="-47f" cropleft="-48f" cropright="-48f"/>
                            </v:shape>
                          </w:pict>
                        </w:r>
                      </w:p>
                    </w:tc>
                    <w:tc>
                      <w:tcPr>
                        <w:tcW w:w="636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1" type="#_x0000_t75" style="width:20.25pt;height:21pt" filled="t">
                              <v:fill opacity="0" color2="black"/>
                              <v:imagedata r:id="rId11" o:title="" croptop="-22f" cropbottom="-22f" cropleft="-30f" cropright="-30f"/>
                            </v:shape>
                          </w:pict>
                        </w:r>
                      </w:p>
                    </w:tc>
                    <w:tc>
                      <w:tcPr>
                        <w:tcW w:w="636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2" type="#_x0000_t75" style="width:21pt;height:15.75pt" filled="t">
                              <v:fill opacity="0" color2="black"/>
                              <v:imagedata r:id="rId12" o:title="" croptop="-10f" cropbottom="-10f" cropleft="-16f" cropright="-16f"/>
                            </v:shape>
                          </w:pict>
                        </w:r>
                      </w:p>
                    </w:tc>
                    <w:tc>
                      <w:tcPr>
                        <w:tcW w:w="658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3" type="#_x0000_t75" style="width:10.5pt;height:22.5pt">
                              <v:imagedata r:id="rId13" o:title="" cropright="58887f"/>
                            </v:shape>
                          </w:pict>
                        </w:r>
                      </w:p>
                    </w:tc>
                    <w:tc>
                      <w:tcPr>
                        <w:tcW w:w="709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4" type="#_x0000_t75" style="width:21.75pt;height:21.75pt" filled="t">
                              <v:fill opacity="0" color2="black"/>
                              <v:imagedata r:id="rId14" o:title="" croptop="-15f" cropbottom="-15f" cropleft="-17f" cropright="-17f"/>
                            </v:shape>
                          </w:pict>
                        </w:r>
                      </w:p>
                    </w:tc>
                    <w:tc>
                      <w:tcPr>
                        <w:tcW w:w="681" w:type="dxa"/>
                      </w:tcPr>
                      <w:p w:rsidR="005D04DA" w:rsidRPr="00754D3C" w:rsidRDefault="005D04DA" w:rsidP="008D0A76">
                        <w:pPr>
                          <w:snapToGrid w:val="0"/>
                          <w:ind w:left="-108"/>
                          <w:jc w:val="center"/>
                        </w:pPr>
                        <w:r>
                          <w:pict>
                            <v:shape id="_x0000_i1045" type="#_x0000_t75" style="width:24pt;height:20.25pt">
                              <v:imagedata r:id="rId15" o:title=""/>
                            </v:shape>
                          </w:pict>
                        </w:r>
                      </w:p>
                    </w:tc>
                    <w:tc>
                      <w:tcPr>
                        <w:tcW w:w="594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6" type="#_x0000_t75" style="width:18.75pt;height:18.75pt" filled="t">
                              <v:fill opacity="0" color2="black"/>
                              <v:imagedata r:id="rId16" o:title="" croptop="-18f" cropbottom="-18f" cropleft="-26f" cropright="-26f"/>
                            </v:shape>
                          </w:pict>
                        </w:r>
                      </w:p>
                    </w:tc>
                    <w:tc>
                      <w:tcPr>
                        <w:tcW w:w="567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7" type="#_x0000_t75" style="width:18.75pt;height:20.25pt" filled="t">
                              <v:fill opacity="0" color2="black"/>
                              <v:imagedata r:id="rId17" o:title="" croptop="-11f" cropbottom="-11f" cropleft="-12f" cropright="-12f"/>
                            </v:shape>
                          </w:pict>
                        </w:r>
                      </w:p>
                    </w:tc>
                    <w:tc>
                      <w:tcPr>
                        <w:tcW w:w="709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8" type="#_x0000_t75" style="width:20.25pt;height:21pt" filled="t">
                              <v:fill opacity="0" color2="black"/>
                              <v:imagedata r:id="rId18" o:title="" croptop="-36f" cropbottom="-36f" cropleft="-53f" cropright="-53f"/>
                            </v:shape>
                          </w:pict>
                        </w:r>
                      </w:p>
                    </w:tc>
                    <w:tc>
                      <w:tcPr>
                        <w:tcW w:w="594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49" type="#_x0000_t75" style="width:19.5pt;height:19.5pt" filled="t">
                              <v:fill opacity="0" color2="black"/>
                              <v:imagedata r:id="rId19" o:title="" croptop="-13f" cropbottom="-13f" cropleft="-17f" cropright="-17f"/>
                            </v:shape>
                          </w:pict>
                        </w:r>
                      </w:p>
                    </w:tc>
                    <w:tc>
                      <w:tcPr>
                        <w:tcW w:w="682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50" type="#_x0000_t75" style="width:21pt;height:26.25pt">
                              <v:imagedata r:id="rId20" o:title=""/>
                            </v:shape>
                          </w:pict>
                        </w:r>
                      </w:p>
                    </w:tc>
                    <w:tc>
                      <w:tcPr>
                        <w:tcW w:w="709" w:type="dxa"/>
                      </w:tcPr>
                      <w:p w:rsidR="005D04DA" w:rsidRDefault="005D04DA" w:rsidP="008D0A76">
                        <w:pPr>
                          <w:snapToGrid w:val="0"/>
                          <w:jc w:val="center"/>
                        </w:pPr>
                        <w:r>
                          <w:pict>
                            <v:shape id="_x0000_i1051" type="#_x0000_t75" style="width:25.5pt;height:22.5pt" filled="t">
                              <v:fill opacity="0" color2="black"/>
                              <v:imagedata r:id="rId21" o:title="" croptop="-55f" cropbottom="-55f" cropleft="-91f" cropright="-91f"/>
                            </v:shape>
                          </w:pict>
                        </w:r>
                      </w:p>
                    </w:tc>
                    <w:tc>
                      <w:tcPr>
                        <w:tcW w:w="785" w:type="dxa"/>
                      </w:tcPr>
                      <w:p w:rsidR="005D04DA" w:rsidRDefault="005D04DA" w:rsidP="008D0A76">
                        <w:pPr>
                          <w:tabs>
                            <w:tab w:val="left" w:pos="983"/>
                          </w:tabs>
                          <w:snapToGrid w:val="0"/>
                          <w:jc w:val="center"/>
                          <w:rPr>
                            <w:rFonts w:ascii="Arial" w:hAnsi="Arial" w:cs="Arial"/>
                            <w:noProof/>
                            <w:color w:val="339966"/>
                            <w:sz w:val="22"/>
                            <w:szCs w:val="22"/>
                          </w:rPr>
                        </w:pPr>
                        <w:r>
                          <w:pict>
                            <v:shape id="_x0000_i1052" type="#_x0000_t75" style="width:18.75pt;height:13.5pt">
                              <v:imagedata r:id="rId22" o:title="" chromakey="#f0e0db" gain="112993f"/>
                            </v:shape>
                          </w:pict>
                        </w:r>
                      </w:p>
                    </w:tc>
                  </w:tr>
                </w:tbl>
                <w:p w:rsidR="005D04DA" w:rsidRDefault="005D04DA" w:rsidP="00FF496C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Allegato 4 - MOD. C)</w:t>
      </w:r>
    </w:p>
    <w:p w:rsidR="005D04DA" w:rsidRPr="00433AF7" w:rsidRDefault="005D04DA" w:rsidP="00FF496C">
      <w:pPr>
        <w:pStyle w:val="LO-normal"/>
        <w:ind w:left="5400"/>
        <w:rPr>
          <w:rFonts w:ascii="Arial" w:hAnsi="Arial" w:cs="Arial"/>
          <w:color w:val="000000"/>
        </w:rPr>
      </w:pP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Spett.le</w: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Comune di Riccione</w: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b/>
          <w:color w:val="000000"/>
        </w:rPr>
      </w:pPr>
      <w:r w:rsidRPr="00433AF7">
        <w:rPr>
          <w:rFonts w:ascii="Arial" w:hAnsi="Arial" w:cs="Arial"/>
          <w:b/>
          <w:color w:val="000000"/>
        </w:rPr>
        <w:t>SETTORE SERVIZI ALLA PERSONA</w: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E ALLA FAMIGLIA – SOCIALITÁ DI QUARTIERE</w: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 xml:space="preserve">Viale Flaminia, 41 </w: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47838 Riccione</w:t>
      </w:r>
    </w:p>
    <w:p w:rsidR="005D04DA" w:rsidRPr="00433AF7" w:rsidRDefault="005D04DA" w:rsidP="00433AF7">
      <w:pPr>
        <w:pStyle w:val="LO-normal"/>
        <w:ind w:left="5387" w:hanging="1"/>
        <w:rPr>
          <w:rFonts w:ascii="Arial" w:hAnsi="Arial" w:cs="Arial"/>
        </w:rPr>
      </w:pPr>
      <w:hyperlink r:id="rId23">
        <w:r w:rsidRPr="00433AF7">
          <w:rPr>
            <w:rStyle w:val="CollegamentoInternet"/>
            <w:rFonts w:ascii="Arial" w:hAnsi="Arial" w:cs="Arial"/>
            <w:b/>
          </w:rPr>
          <w:t>comune.riccione@legalmail.it</w:t>
        </w:r>
      </w:hyperlink>
    </w:p>
    <w:p w:rsidR="005D04DA" w:rsidRPr="00433AF7" w:rsidRDefault="005D04DA" w:rsidP="005D0D84">
      <w:pPr>
        <w:pStyle w:val="LO-normal"/>
        <w:ind w:left="4963" w:hanging="1"/>
        <w:rPr>
          <w:rFonts w:ascii="Arial" w:hAnsi="Arial" w:cs="Arial"/>
          <w:color w:val="000000"/>
        </w:rPr>
      </w:pPr>
    </w:p>
    <w:p w:rsidR="005D04DA" w:rsidRPr="00433AF7" w:rsidRDefault="005D04DA" w:rsidP="005D0D84">
      <w:pPr>
        <w:pStyle w:val="LO-normal"/>
        <w:ind w:left="4963" w:hanging="1"/>
        <w:rPr>
          <w:rFonts w:ascii="Arial" w:hAnsi="Arial" w:cs="Arial"/>
          <w:color w:val="000000"/>
        </w:rPr>
      </w:pPr>
    </w:p>
    <w:tbl>
      <w:tblPr>
        <w:tblW w:w="90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9039"/>
      </w:tblGrid>
      <w:tr w:rsidR="005D04DA" w:rsidRPr="00433AF7" w:rsidTr="00FF496C">
        <w:trPr>
          <w:cantSplit/>
          <w:trHeight w:val="2229"/>
          <w:tblHeader/>
        </w:trPr>
        <w:tc>
          <w:tcPr>
            <w:tcW w:w="9039" w:type="dxa"/>
            <w:tcMar>
              <w:left w:w="103" w:type="dxa"/>
            </w:tcMar>
          </w:tcPr>
          <w:p w:rsidR="005D04DA" w:rsidRDefault="005D04DA" w:rsidP="00FF496C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Istruttoria pubblica per l’attivazione di un partenariato con Enti del Terzo Settore, ai sensi dell’art.55 comma 3 del D.Lgs n. 117/2017 e ss.mm.ii., ai fini della co-progettazione del Progetto “Equipe multi professionale Stazioni di Posta”</w:t>
            </w: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- finanziato con risorse PNRR- Next Generation EU (Missione 5 – </w:t>
            </w:r>
            <w:r>
              <w:rPr>
                <w:rFonts w:ascii="Arial" w:hAnsi="Arial" w:cs="Arial"/>
                <w:sz w:val="21"/>
                <w:szCs w:val="21"/>
                <w:lang w:eastAsia="en-US"/>
              </w:rPr>
              <w:t>Inclusione e Coesione,</w:t>
            </w: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Componente 2 </w:t>
            </w:r>
            <w:r>
              <w:rPr>
                <w:rFonts w:ascii="Arial" w:hAnsi="Arial" w:cs="Arial"/>
                <w:sz w:val="21"/>
                <w:szCs w:val="21"/>
                <w:lang w:eastAsia="en-US"/>
              </w:rPr>
              <w:t>“Infrastrutture sociali, famiglie, comunità e Terzo Settore”,</w:t>
            </w: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sottocomponente 1 </w:t>
            </w:r>
            <w:r>
              <w:rPr>
                <w:rFonts w:ascii="Arial" w:hAnsi="Arial" w:cs="Arial"/>
                <w:sz w:val="21"/>
                <w:szCs w:val="21"/>
                <w:lang w:eastAsia="en-US"/>
              </w:rPr>
              <w:t>“Servizi sociali, disabilità e marginalità sociale”,</w:t>
            </w: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- Investimento 1.3 - Sub- Investimento 1.3.2 “Stazioni di Posta”).</w:t>
            </w:r>
          </w:p>
          <w:p w:rsidR="005D04DA" w:rsidRDefault="005D04DA" w:rsidP="00FF496C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CUP: E94H22000250006 </w:t>
            </w:r>
          </w:p>
          <w:p w:rsidR="005D04DA" w:rsidRPr="00433AF7" w:rsidRDefault="005D04DA" w:rsidP="00FF496C">
            <w:pPr>
              <w:pStyle w:val="NormalWeb"/>
              <w:spacing w:before="0" w:beforeAutospacing="0" w:afterAutospacing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A50D0">
              <w:rPr>
                <w:rFonts w:ascii="Arial" w:hAnsi="Arial" w:cs="Arial"/>
                <w:sz w:val="21"/>
                <w:szCs w:val="21"/>
                <w:lang w:eastAsia="en-US"/>
              </w:rPr>
              <w:t>CIG B6891BE8B5</w:t>
            </w:r>
          </w:p>
        </w:tc>
      </w:tr>
    </w:tbl>
    <w:p w:rsidR="005D04DA" w:rsidRPr="00433AF7" w:rsidRDefault="005D04DA" w:rsidP="00FF496C">
      <w:pPr>
        <w:pStyle w:val="LO-normal"/>
        <w:ind w:left="4500" w:hanging="180"/>
        <w:rPr>
          <w:rFonts w:ascii="Arial" w:hAnsi="Arial" w:cs="Arial"/>
          <w:color w:val="000000"/>
        </w:rPr>
      </w:pPr>
    </w:p>
    <w:p w:rsidR="005D04DA" w:rsidRPr="00433AF7" w:rsidRDefault="005D04DA" w:rsidP="005D0D84">
      <w:pPr>
        <w:pStyle w:val="LO-normal"/>
        <w:jc w:val="center"/>
        <w:rPr>
          <w:rFonts w:ascii="Arial" w:hAnsi="Arial" w:cs="Arial"/>
          <w:b/>
          <w:color w:val="000000"/>
        </w:rPr>
      </w:pPr>
    </w:p>
    <w:p w:rsidR="005D04DA" w:rsidRPr="00433AF7" w:rsidRDefault="005D04DA" w:rsidP="005D0D84">
      <w:pPr>
        <w:pStyle w:val="LO-normal"/>
        <w:jc w:val="center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PROPOSTA PROGETTUALE (SCHEMA)</w:t>
      </w:r>
    </w:p>
    <w:p w:rsidR="005D04DA" w:rsidRPr="00433AF7" w:rsidRDefault="005D04DA" w:rsidP="005D0D84">
      <w:pPr>
        <w:pStyle w:val="LO-normal"/>
        <w:jc w:val="center"/>
        <w:rPr>
          <w:rFonts w:ascii="Arial" w:hAnsi="Arial" w:cs="Arial"/>
          <w:color w:val="000000"/>
        </w:rPr>
      </w:pPr>
    </w:p>
    <w:p w:rsidR="005D04DA" w:rsidRPr="00433AF7" w:rsidRDefault="005D04DA" w:rsidP="005C4FC3">
      <w:pPr>
        <w:pStyle w:val="LO-normal"/>
        <w:rPr>
          <w:rFonts w:ascii="Arial" w:hAnsi="Arial" w:cs="Arial"/>
          <w:color w:val="000000"/>
        </w:rPr>
      </w:pPr>
      <w:r w:rsidRPr="00433AF7">
        <w:rPr>
          <w:rFonts w:ascii="Arial" w:hAnsi="Arial" w:cs="Arial"/>
          <w:b/>
          <w:color w:val="000000"/>
        </w:rPr>
        <w:t>1) Approccio teorico-metodologico</w:t>
      </w:r>
    </w:p>
    <w:p w:rsidR="005D04DA" w:rsidRPr="00433AF7" w:rsidRDefault="005D04DA" w:rsidP="005C4FC3">
      <w:pPr>
        <w:pStyle w:val="LO-normal"/>
        <w:rPr>
          <w:rFonts w:ascii="Arial" w:hAnsi="Arial" w:cs="Arial"/>
          <w:color w:val="000000"/>
        </w:rPr>
      </w:pPr>
    </w:p>
    <w:tbl>
      <w:tblPr>
        <w:tblW w:w="9039" w:type="dxa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9039"/>
      </w:tblGrid>
      <w:tr w:rsidR="005D04DA" w:rsidRPr="00433AF7" w:rsidTr="00506AF1">
        <w:trPr>
          <w:cantSplit/>
          <w:tblHeader/>
        </w:trPr>
        <w:tc>
          <w:tcPr>
            <w:tcW w:w="9039" w:type="dxa"/>
            <w:tcMar>
              <w:left w:w="103" w:type="dxa"/>
            </w:tcMar>
          </w:tcPr>
          <w:p w:rsidR="005D04DA" w:rsidRDefault="005D04DA" w:rsidP="00FF496C">
            <w:pPr>
              <w:pStyle w:val="LO-normal"/>
              <w:jc w:val="both"/>
              <w:rPr>
                <w:rFonts w:ascii="Arial" w:hAnsi="Arial" w:cs="Arial"/>
              </w:rPr>
            </w:pPr>
          </w:p>
          <w:p w:rsidR="005D04DA" w:rsidRPr="00433AF7" w:rsidRDefault="005D04DA" w:rsidP="00FF496C">
            <w:pPr>
              <w:pStyle w:val="LO-normal"/>
              <w:jc w:val="both"/>
              <w:rPr>
                <w:rFonts w:ascii="Arial" w:hAnsi="Arial" w:cs="Arial"/>
                <w:color w:val="000000"/>
                <w:shd w:val="clear" w:color="auto" w:fill="FFFF00"/>
              </w:rPr>
            </w:pPr>
          </w:p>
        </w:tc>
      </w:tr>
    </w:tbl>
    <w:p w:rsidR="005D04DA" w:rsidRDefault="005D04DA" w:rsidP="005C4FC3">
      <w:pPr>
        <w:spacing w:before="0" w:beforeAutospacing="0" w:after="0" w:line="276" w:lineRule="auto"/>
        <w:rPr>
          <w:rFonts w:ascii="Arial" w:hAnsi="Arial" w:cs="Arial"/>
          <w:b/>
          <w:color w:val="000000"/>
        </w:rPr>
      </w:pPr>
    </w:p>
    <w:p w:rsidR="005D04DA" w:rsidRPr="00433AF7" w:rsidRDefault="005D04DA" w:rsidP="005C4FC3">
      <w:pPr>
        <w:spacing w:before="0" w:beforeAutospacing="0" w:after="0" w:line="276" w:lineRule="auto"/>
        <w:rPr>
          <w:rFonts w:ascii="Arial" w:hAnsi="Arial" w:cs="Arial"/>
          <w:b/>
          <w:color w:val="000000"/>
        </w:rPr>
      </w:pPr>
      <w:r w:rsidRPr="00433AF7">
        <w:rPr>
          <w:rFonts w:ascii="Arial" w:hAnsi="Arial" w:cs="Arial"/>
          <w:b/>
          <w:color w:val="000000"/>
        </w:rPr>
        <w:t>2) Caratteristiche del soggetto proponente</w:t>
      </w:r>
    </w:p>
    <w:tbl>
      <w:tblPr>
        <w:tblpPr w:leftFromText="141" w:rightFromText="141" w:vertAnchor="text" w:horzAnchor="margin" w:tblpX="-82" w:tblpY="303"/>
        <w:tblW w:w="908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9084"/>
      </w:tblGrid>
      <w:tr w:rsidR="005D04DA" w:rsidRPr="00433AF7" w:rsidTr="005C4FC3">
        <w:trPr>
          <w:cantSplit/>
          <w:tblHeader/>
        </w:trPr>
        <w:tc>
          <w:tcPr>
            <w:tcW w:w="9084" w:type="dxa"/>
            <w:tcMar>
              <w:left w:w="98" w:type="dxa"/>
            </w:tcMar>
          </w:tcPr>
          <w:p w:rsidR="005D04DA" w:rsidRDefault="005D04DA" w:rsidP="00FF496C">
            <w:pPr>
              <w:pStyle w:val="LO-normal"/>
              <w:rPr>
                <w:rFonts w:ascii="Arial" w:hAnsi="Arial" w:cs="Arial"/>
                <w:color w:val="000000"/>
              </w:rPr>
            </w:pPr>
          </w:p>
          <w:p w:rsidR="005D04DA" w:rsidRPr="00433AF7" w:rsidRDefault="005D04DA" w:rsidP="00FF496C">
            <w:pPr>
              <w:pStyle w:val="LO-normal"/>
              <w:rPr>
                <w:rFonts w:ascii="Arial" w:hAnsi="Arial" w:cs="Arial"/>
              </w:rPr>
            </w:pPr>
          </w:p>
        </w:tc>
      </w:tr>
    </w:tbl>
    <w:p w:rsidR="005D04DA" w:rsidRPr="00433AF7" w:rsidRDefault="005D04DA" w:rsidP="005C4FC3">
      <w:pPr>
        <w:pStyle w:val="LO-normal"/>
        <w:rPr>
          <w:rFonts w:ascii="Arial" w:hAnsi="Arial" w:cs="Arial"/>
          <w:color w:val="000000"/>
        </w:rPr>
      </w:pPr>
    </w:p>
    <w:p w:rsidR="005D04DA" w:rsidRPr="00433AF7" w:rsidRDefault="005D04DA" w:rsidP="005C4FC3">
      <w:pPr>
        <w:pStyle w:val="LO-normal"/>
        <w:rPr>
          <w:rFonts w:ascii="Arial" w:hAnsi="Arial" w:cs="Arial"/>
          <w:b/>
          <w:color w:val="000000"/>
        </w:rPr>
      </w:pPr>
    </w:p>
    <w:p w:rsidR="005D04DA" w:rsidRPr="00433AF7" w:rsidRDefault="005D04DA" w:rsidP="005C4FC3">
      <w:pPr>
        <w:pStyle w:val="Default"/>
        <w:spacing w:line="276" w:lineRule="auto"/>
        <w:rPr>
          <w:rFonts w:ascii="Arial" w:hAnsi="Arial" w:cs="Arial"/>
          <w:color w:val="auto"/>
          <w:sz w:val="20"/>
          <w:szCs w:val="20"/>
          <w:lang w:eastAsia="it-IT"/>
        </w:rPr>
      </w:pPr>
      <w:r w:rsidRPr="00433AF7">
        <w:rPr>
          <w:rFonts w:ascii="Arial" w:hAnsi="Arial" w:cs="Arial"/>
          <w:b/>
          <w:sz w:val="20"/>
          <w:szCs w:val="20"/>
          <w:lang w:eastAsia="it-IT"/>
        </w:rPr>
        <w:t>3) Qualità organizzativa ed esecutiva della proposta</w:t>
      </w:r>
      <w:r w:rsidRPr="00433AF7">
        <w:rPr>
          <w:rFonts w:ascii="Arial" w:hAnsi="Arial" w:cs="Arial"/>
          <w:color w:val="auto"/>
          <w:sz w:val="20"/>
          <w:szCs w:val="20"/>
          <w:lang w:eastAsia="it-IT"/>
        </w:rPr>
        <w:t xml:space="preserve"> </w:t>
      </w:r>
    </w:p>
    <w:p w:rsidR="005D04DA" w:rsidRPr="00433AF7" w:rsidRDefault="005D04DA" w:rsidP="005C4FC3">
      <w:pPr>
        <w:pStyle w:val="LO-normal"/>
        <w:rPr>
          <w:rFonts w:ascii="Arial" w:hAnsi="Arial" w:cs="Arial"/>
          <w:color w:val="000000"/>
        </w:rPr>
      </w:pPr>
    </w:p>
    <w:tbl>
      <w:tblPr>
        <w:tblW w:w="9039" w:type="dxa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9039"/>
      </w:tblGrid>
      <w:tr w:rsidR="005D04DA" w:rsidRPr="00433AF7" w:rsidTr="00506AF1">
        <w:trPr>
          <w:cantSplit/>
          <w:tblHeader/>
        </w:trPr>
        <w:tc>
          <w:tcPr>
            <w:tcW w:w="9039" w:type="dxa"/>
            <w:tcMar>
              <w:left w:w="103" w:type="dxa"/>
            </w:tcMar>
          </w:tcPr>
          <w:p w:rsidR="005D04DA" w:rsidRDefault="005D04DA" w:rsidP="00FF496C">
            <w:pPr>
              <w:pStyle w:val="LO-normal"/>
              <w:ind w:right="534"/>
              <w:jc w:val="both"/>
              <w:rPr>
                <w:rFonts w:ascii="Arial" w:hAnsi="Arial" w:cs="Arial"/>
                <w:color w:val="000000"/>
              </w:rPr>
            </w:pPr>
          </w:p>
          <w:p w:rsidR="005D04DA" w:rsidRPr="00433AF7" w:rsidRDefault="005D04DA" w:rsidP="00FF496C">
            <w:pPr>
              <w:pStyle w:val="LO-normal"/>
              <w:ind w:right="534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5D04DA" w:rsidRPr="00433AF7" w:rsidRDefault="005D04DA" w:rsidP="005C4FC3">
      <w:pPr>
        <w:pStyle w:val="LO-normal"/>
        <w:rPr>
          <w:rFonts w:ascii="Arial" w:hAnsi="Arial" w:cs="Arial"/>
          <w:color w:val="000000"/>
        </w:rPr>
      </w:pPr>
    </w:p>
    <w:p w:rsidR="005D04DA" w:rsidRPr="00433AF7" w:rsidRDefault="005D04DA" w:rsidP="005C4FC3">
      <w:pPr>
        <w:pStyle w:val="LO-normal"/>
        <w:rPr>
          <w:rFonts w:ascii="Arial" w:hAnsi="Arial" w:cs="Arial"/>
          <w:b/>
          <w:color w:val="000000"/>
        </w:rPr>
      </w:pPr>
      <w:r w:rsidRPr="00433AF7">
        <w:rPr>
          <w:rFonts w:ascii="Arial" w:hAnsi="Arial" w:cs="Arial"/>
          <w:b/>
          <w:color w:val="000000"/>
        </w:rPr>
        <w:t>4) Rete a sostegno della proposta</w:t>
      </w:r>
    </w:p>
    <w:p w:rsidR="005D04DA" w:rsidRPr="00433AF7" w:rsidRDefault="005D04DA" w:rsidP="005C4FC3">
      <w:pPr>
        <w:pStyle w:val="LO-normal"/>
        <w:rPr>
          <w:rFonts w:ascii="Arial" w:hAnsi="Arial" w:cs="Arial"/>
          <w:color w:val="000000"/>
        </w:rPr>
      </w:pPr>
    </w:p>
    <w:tbl>
      <w:tblPr>
        <w:tblW w:w="9039" w:type="dxa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9039"/>
      </w:tblGrid>
      <w:tr w:rsidR="005D04DA" w:rsidRPr="00433AF7" w:rsidTr="00506AF1">
        <w:trPr>
          <w:cantSplit/>
          <w:tblHeader/>
        </w:trPr>
        <w:tc>
          <w:tcPr>
            <w:tcW w:w="9039" w:type="dxa"/>
            <w:tcMar>
              <w:left w:w="103" w:type="dxa"/>
            </w:tcMar>
          </w:tcPr>
          <w:p w:rsidR="005D04DA" w:rsidRPr="00433AF7" w:rsidRDefault="005D04DA" w:rsidP="005C4FC3">
            <w:pPr>
              <w:pStyle w:val="LO-normal"/>
              <w:tabs>
                <w:tab w:val="left" w:pos="0"/>
              </w:tabs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5D04DA" w:rsidRPr="00433AF7" w:rsidRDefault="005D04DA" w:rsidP="005C4FC3">
            <w:pPr>
              <w:pStyle w:val="LO-normal"/>
              <w:tabs>
                <w:tab w:val="left" w:pos="0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5D04DA" w:rsidRPr="00433AF7" w:rsidRDefault="005D04DA" w:rsidP="005D0D84">
      <w:pPr>
        <w:pStyle w:val="LO-normal"/>
        <w:jc w:val="center"/>
        <w:rPr>
          <w:rFonts w:ascii="Arial" w:hAnsi="Arial" w:cs="Arial"/>
          <w:color w:val="000000"/>
        </w:rPr>
      </w:pPr>
    </w:p>
    <w:p w:rsidR="005D04DA" w:rsidRPr="00433AF7" w:rsidRDefault="005D04DA" w:rsidP="00D84511">
      <w:pPr>
        <w:pStyle w:val="LO-normal"/>
        <w:rPr>
          <w:rFonts w:ascii="Arial" w:hAnsi="Arial" w:cs="Arial"/>
          <w:b/>
          <w:color w:val="000000"/>
        </w:rPr>
      </w:pPr>
      <w:r w:rsidRPr="00433AF7">
        <w:rPr>
          <w:rFonts w:ascii="Arial" w:hAnsi="Arial" w:cs="Arial"/>
          <w:b/>
          <w:color w:val="000000"/>
        </w:rPr>
        <w:t>5) Proposte innovative e risorse di co-partecipazione garantite</w:t>
      </w:r>
    </w:p>
    <w:tbl>
      <w:tblPr>
        <w:tblpPr w:leftFromText="141" w:rightFromText="141" w:vertAnchor="text" w:horzAnchor="margin" w:tblpX="-82" w:tblpY="303"/>
        <w:tblW w:w="898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8981"/>
      </w:tblGrid>
      <w:tr w:rsidR="005D04DA" w:rsidRPr="00433AF7" w:rsidTr="00FF496C">
        <w:trPr>
          <w:cantSplit/>
          <w:tblHeader/>
        </w:trPr>
        <w:tc>
          <w:tcPr>
            <w:tcW w:w="8981" w:type="dxa"/>
            <w:tcMar>
              <w:left w:w="98" w:type="dxa"/>
            </w:tcMar>
          </w:tcPr>
          <w:p w:rsidR="005D04DA" w:rsidRPr="00433AF7" w:rsidRDefault="005D04DA" w:rsidP="00FF496C">
            <w:pPr>
              <w:pStyle w:val="LO-normal"/>
              <w:rPr>
                <w:rFonts w:ascii="Arial" w:hAnsi="Arial" w:cs="Arial"/>
              </w:rPr>
            </w:pPr>
          </w:p>
          <w:p w:rsidR="005D04DA" w:rsidRPr="00433AF7" w:rsidRDefault="005D04DA" w:rsidP="00FF496C">
            <w:pPr>
              <w:pStyle w:val="LO-normal"/>
              <w:ind w:left="360"/>
              <w:rPr>
                <w:rFonts w:ascii="Arial" w:hAnsi="Arial" w:cs="Arial"/>
              </w:rPr>
            </w:pPr>
          </w:p>
        </w:tc>
      </w:tr>
    </w:tbl>
    <w:p w:rsidR="005D04DA" w:rsidRPr="00433AF7" w:rsidRDefault="005D04DA" w:rsidP="005D0D84">
      <w:pPr>
        <w:pStyle w:val="LO-normal"/>
        <w:jc w:val="center"/>
        <w:rPr>
          <w:rFonts w:ascii="Arial" w:hAnsi="Arial" w:cs="Arial"/>
          <w:color w:val="000000"/>
        </w:rPr>
      </w:pPr>
    </w:p>
    <w:p w:rsidR="005D04DA" w:rsidRPr="00433AF7" w:rsidRDefault="005D04DA" w:rsidP="005D0D84">
      <w:pPr>
        <w:pStyle w:val="LO-normal"/>
        <w:jc w:val="center"/>
        <w:rPr>
          <w:rFonts w:ascii="Arial" w:hAnsi="Arial" w:cs="Arial"/>
          <w:b/>
          <w:color w:val="000000"/>
        </w:rPr>
      </w:pPr>
    </w:p>
    <w:p w:rsidR="005D04DA" w:rsidRPr="00433AF7" w:rsidRDefault="005D04DA" w:rsidP="005D0D84">
      <w:pPr>
        <w:pStyle w:val="LO-normal"/>
        <w:jc w:val="center"/>
        <w:rPr>
          <w:rFonts w:ascii="Arial" w:hAnsi="Arial" w:cs="Arial"/>
          <w:b/>
          <w:color w:val="000000"/>
        </w:rPr>
      </w:pPr>
      <w:r w:rsidRPr="00433AF7">
        <w:rPr>
          <w:rFonts w:ascii="Arial" w:hAnsi="Arial" w:cs="Arial"/>
          <w:b/>
          <w:color w:val="000000"/>
        </w:rPr>
        <w:t>PROPOSTA DI PIANO FINANZIARIO:</w:t>
      </w:r>
    </w:p>
    <w:tbl>
      <w:tblPr>
        <w:tblpPr w:leftFromText="141" w:rightFromText="141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1"/>
        <w:gridCol w:w="2658"/>
        <w:gridCol w:w="2558"/>
        <w:gridCol w:w="1708"/>
      </w:tblGrid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658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b/>
                <w:color w:val="auto"/>
                <w:lang w:eastAsia="ja-JP"/>
              </w:rPr>
            </w:pPr>
            <w:r w:rsidRPr="00F47970">
              <w:rPr>
                <w:rFonts w:ascii="Arial" w:eastAsia="MS Mincho" w:hAnsi="Arial" w:cs="Arial"/>
                <w:b/>
                <w:color w:val="auto"/>
                <w:lang w:eastAsia="ja-JP"/>
              </w:rPr>
              <w:t>FINANZIAMENTO RICHIESTO</w:t>
            </w:r>
          </w:p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b/>
                <w:color w:val="FF0000"/>
                <w:lang w:eastAsia="ja-JP"/>
              </w:rPr>
            </w:pPr>
            <w:r w:rsidRPr="00F47970">
              <w:rPr>
                <w:rFonts w:ascii="Arial" w:eastAsia="MS Mincho" w:hAnsi="Arial" w:cs="Arial"/>
                <w:b/>
                <w:color w:val="auto"/>
                <w:lang w:eastAsia="ja-JP"/>
              </w:rPr>
              <w:t>ALL’AMMINISTRAZIONE PROCEDENTE</w:t>
            </w:r>
          </w:p>
        </w:tc>
        <w:tc>
          <w:tcPr>
            <w:tcW w:w="2558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b/>
                <w:lang w:eastAsia="ja-JP"/>
              </w:rPr>
            </w:pPr>
            <w:r w:rsidRPr="00F47970">
              <w:rPr>
                <w:rFonts w:ascii="Arial" w:eastAsia="MS Mincho" w:hAnsi="Arial" w:cs="Arial"/>
                <w:b/>
                <w:lang w:eastAsia="ja-JP"/>
              </w:rPr>
              <w:t>COMPARTECIPAZIONE</w:t>
            </w:r>
          </w:p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b/>
                <w:lang w:eastAsia="ja-JP"/>
              </w:rPr>
            </w:pPr>
            <w:r w:rsidRPr="00F47970">
              <w:rPr>
                <w:rFonts w:ascii="Arial" w:eastAsia="MS Mincho" w:hAnsi="Arial" w:cs="Arial"/>
                <w:b/>
                <w:lang w:eastAsia="ja-JP"/>
              </w:rPr>
              <w:t>DELL’ENTE ATTUATORE PARTNER</w:t>
            </w:r>
          </w:p>
        </w:tc>
        <w:tc>
          <w:tcPr>
            <w:tcW w:w="2037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b/>
                <w:lang w:eastAsia="ja-JP"/>
              </w:rPr>
            </w:pPr>
            <w:r w:rsidRPr="00F47970">
              <w:rPr>
                <w:rFonts w:ascii="Arial" w:eastAsia="MS Mincho" w:hAnsi="Arial" w:cs="Arial"/>
                <w:b/>
                <w:lang w:eastAsia="ja-JP"/>
              </w:rPr>
              <w:t>TOTALE</w:t>
            </w: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>COSTI PER PERSONALE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 xml:space="preserve">SPESE PER I VOLONTARI 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>COSTI PER MATERIALI E SPESE VIVE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>COSTI ASSICURATIVI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>COSTI SEDE (UTENZE, CANONI…)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>ALTRO</w:t>
            </w:r>
            <w:r w:rsidRPr="00F47970">
              <w:rPr>
                <w:rFonts w:ascii="Arial" w:eastAsia="MS Mincho" w:hAnsi="Arial" w:cs="Arial"/>
                <w:spacing w:val="6"/>
                <w:lang w:eastAsia="ja-JP"/>
              </w:rPr>
              <w:t xml:space="preserve"> </w:t>
            </w:r>
            <w:r w:rsidRPr="00F47970">
              <w:rPr>
                <w:rFonts w:ascii="Arial" w:eastAsia="MS Mincho" w:hAnsi="Arial" w:cs="Arial"/>
                <w:lang w:eastAsia="ja-JP"/>
              </w:rPr>
              <w:t>(SPECIFICARE)……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  <w:tr w:rsidR="005D04DA" w:rsidTr="00F47970">
        <w:tc>
          <w:tcPr>
            <w:tcW w:w="1862" w:type="dxa"/>
          </w:tcPr>
          <w:p w:rsidR="005D04DA" w:rsidRPr="00F47970" w:rsidRDefault="005D04DA" w:rsidP="00F47970">
            <w:pPr>
              <w:spacing w:before="0" w:beforeAutospacing="0" w:after="0" w:line="240" w:lineRule="auto"/>
              <w:rPr>
                <w:rFonts w:ascii="Arial" w:eastAsia="MS Mincho" w:hAnsi="Arial" w:cs="Arial"/>
                <w:lang w:eastAsia="ja-JP"/>
              </w:rPr>
            </w:pPr>
            <w:r w:rsidRPr="00F47970">
              <w:rPr>
                <w:rFonts w:ascii="Arial" w:eastAsia="MS Mincho" w:hAnsi="Arial" w:cs="Arial"/>
                <w:lang w:eastAsia="ja-JP"/>
              </w:rPr>
              <w:t>TOTALE COSTI</w:t>
            </w:r>
          </w:p>
        </w:tc>
        <w:tc>
          <w:tcPr>
            <w:tcW w:w="26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558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2037" w:type="dxa"/>
          </w:tcPr>
          <w:p w:rsidR="005D04DA" w:rsidRPr="00F47970" w:rsidRDefault="005D04DA" w:rsidP="00F47970">
            <w:pPr>
              <w:pStyle w:val="Default"/>
              <w:spacing w:before="100" w:beforeAutospacing="1" w:after="142" w:line="276" w:lineRule="auto"/>
              <w:ind w:right="108"/>
              <w:rPr>
                <w:rFonts w:ascii="Arial" w:hAnsi="Arial" w:cs="Arial"/>
                <w:color w:val="auto"/>
                <w:sz w:val="20"/>
                <w:szCs w:val="20"/>
                <w:lang w:eastAsia="it-IT"/>
              </w:rPr>
            </w:pPr>
          </w:p>
        </w:tc>
      </w:tr>
    </w:tbl>
    <w:p w:rsidR="005D04DA" w:rsidRDefault="005D04DA" w:rsidP="005D0D84">
      <w:pPr>
        <w:spacing w:before="0" w:beforeAutospacing="0" w:after="0" w:line="240" w:lineRule="auto"/>
        <w:rPr>
          <w:rFonts w:ascii="Arial" w:eastAsia="MS Mincho" w:hAnsi="Arial" w:cs="Arial"/>
          <w:lang w:eastAsia="ja-JP"/>
        </w:rPr>
      </w:pPr>
    </w:p>
    <w:p w:rsidR="005D04DA" w:rsidRDefault="005D04DA" w:rsidP="005D0D84">
      <w:pPr>
        <w:spacing w:before="0" w:beforeAutospacing="0" w:after="0" w:line="240" w:lineRule="auto"/>
        <w:rPr>
          <w:rFonts w:ascii="Arial" w:eastAsia="MS Mincho" w:hAnsi="Arial" w:cs="Arial"/>
          <w:lang w:eastAsia="ja-JP"/>
        </w:rPr>
      </w:pPr>
      <w:r>
        <w:rPr>
          <w:rFonts w:ascii="Arial" w:eastAsia="MS Mincho" w:hAnsi="Arial" w:cs="Arial"/>
          <w:lang w:eastAsia="ja-JP"/>
        </w:rPr>
        <w:t>Luogo, data _____________</w:t>
      </w:r>
    </w:p>
    <w:p w:rsidR="005D04DA" w:rsidRDefault="005D04DA" w:rsidP="005D0D84">
      <w:pPr>
        <w:spacing w:before="0" w:beforeAutospacing="0" w:after="0" w:line="240" w:lineRule="auto"/>
        <w:rPr>
          <w:rFonts w:ascii="Arial" w:eastAsia="MS Mincho" w:hAnsi="Arial" w:cs="Arial"/>
          <w:lang w:eastAsia="ja-JP"/>
        </w:rPr>
      </w:pPr>
    </w:p>
    <w:p w:rsidR="005D04DA" w:rsidRDefault="005D04DA" w:rsidP="005D0D84">
      <w:pPr>
        <w:spacing w:before="0" w:beforeAutospacing="0" w:after="0" w:line="240" w:lineRule="auto"/>
        <w:rPr>
          <w:rFonts w:ascii="Arial" w:eastAsia="MS Mincho" w:hAnsi="Arial" w:cs="Arial"/>
          <w:lang w:eastAsia="ja-JP"/>
        </w:rPr>
      </w:pPr>
    </w:p>
    <w:p w:rsidR="005D04DA" w:rsidRDefault="005D04DA" w:rsidP="00627139">
      <w:pPr>
        <w:spacing w:before="0" w:beforeAutospacing="0" w:after="0" w:line="240" w:lineRule="auto"/>
        <w:ind w:left="5580"/>
        <w:rPr>
          <w:rFonts w:ascii="Arial" w:eastAsia="MS Mincho" w:hAnsi="Arial" w:cs="Arial"/>
          <w:lang w:eastAsia="ja-JP"/>
        </w:rPr>
      </w:pPr>
      <w:r>
        <w:rPr>
          <w:rFonts w:ascii="Arial" w:eastAsia="MS Mincho" w:hAnsi="Arial" w:cs="Arial"/>
          <w:lang w:eastAsia="ja-JP"/>
        </w:rPr>
        <w:t>IL LEGALE RAPPRESENTANTE</w:t>
      </w:r>
    </w:p>
    <w:p w:rsidR="005D04DA" w:rsidRDefault="005D04DA" w:rsidP="00627139">
      <w:pPr>
        <w:spacing w:before="0" w:beforeAutospacing="0" w:after="0" w:line="240" w:lineRule="auto"/>
        <w:ind w:left="5580"/>
        <w:rPr>
          <w:rFonts w:ascii="Arial" w:eastAsia="MS Mincho" w:hAnsi="Arial" w:cs="Arial"/>
          <w:lang w:eastAsia="ja-JP"/>
        </w:rPr>
      </w:pPr>
      <w:r>
        <w:rPr>
          <w:rFonts w:ascii="Arial" w:eastAsia="MS Mincho" w:hAnsi="Arial" w:cs="Arial"/>
          <w:lang w:eastAsia="ja-JP"/>
        </w:rPr>
        <w:t>(o il procuratore)</w:t>
      </w:r>
    </w:p>
    <w:p w:rsidR="005D04DA" w:rsidRPr="00627139" w:rsidRDefault="005D04DA" w:rsidP="00627139">
      <w:pPr>
        <w:spacing w:before="0" w:beforeAutospacing="0" w:after="0" w:line="240" w:lineRule="auto"/>
        <w:ind w:left="5580"/>
        <w:rPr>
          <w:rFonts w:ascii="Arial" w:eastAsia="MS Mincho" w:hAnsi="Arial" w:cs="Arial"/>
          <w:lang w:eastAsia="ja-JP"/>
        </w:rPr>
      </w:pPr>
      <w:r>
        <w:rPr>
          <w:rFonts w:eastAsia="MS Mincho"/>
          <w:lang w:eastAsia="ja-JP"/>
        </w:rPr>
        <w:t>____________________________</w:t>
      </w:r>
    </w:p>
    <w:sectPr w:rsidR="005D04DA" w:rsidRPr="00627139" w:rsidSect="009E3D64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258" w:right="1306" w:bottom="2262" w:left="1701" w:header="799" w:footer="66" w:gutter="0"/>
      <w:pgNumType w:start="1"/>
      <w:cols w:space="720"/>
      <w:formProt w:val="0"/>
      <w:titlePg/>
      <w:docGrid w:linePitch="249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4DA" w:rsidRDefault="005D04DA" w:rsidP="005D0D84">
      <w:r>
        <w:separator/>
      </w:r>
    </w:p>
    <w:p w:rsidR="005D04DA" w:rsidRDefault="005D04DA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/>
    <w:p w:rsidR="005D04DA" w:rsidRDefault="005D04DA" w:rsidP="00FF496C"/>
  </w:endnote>
  <w:endnote w:type="continuationSeparator" w:id="0">
    <w:p w:rsidR="005D04DA" w:rsidRDefault="005D04DA" w:rsidP="005D0D84">
      <w:r>
        <w:continuationSeparator/>
      </w:r>
    </w:p>
    <w:p w:rsidR="005D04DA" w:rsidRDefault="005D04DA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/>
    <w:p w:rsidR="005D04DA" w:rsidRDefault="005D04DA" w:rsidP="00FF496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eutra Text">
    <w:altName w:val="Calibri"/>
    <w:panose1 w:val="02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Neutra Cond Medium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01" w:type="dxa"/>
      <w:jc w:val="center"/>
      <w:tblLook w:val="0000"/>
    </w:tblPr>
    <w:tblGrid>
      <w:gridCol w:w="4339"/>
      <w:gridCol w:w="4554"/>
    </w:tblGrid>
    <w:tr w:rsidR="005D04DA" w:rsidTr="002653E4">
      <w:trPr>
        <w:cantSplit/>
        <w:tblHeader/>
        <w:jc w:val="center"/>
      </w:trPr>
      <w:tc>
        <w:tcPr>
          <w:tcW w:w="4447" w:type="dxa"/>
        </w:tcPr>
        <w:p w:rsidR="005D04DA" w:rsidRDefault="005D04DA">
          <w:pPr>
            <w:pStyle w:val="LO-normal"/>
            <w:tabs>
              <w:tab w:val="center" w:pos="4819"/>
              <w:tab w:val="right" w:pos="9638"/>
            </w:tabs>
            <w:rPr>
              <w:rFonts w:ascii="Neutra Cond Medium" w:hAnsi="Neutra Cond Medium" w:cs="Neutra Cond Medium"/>
              <w:color w:val="005A9A"/>
              <w:sz w:val="16"/>
              <w:szCs w:val="16"/>
            </w:rPr>
          </w:pPr>
        </w:p>
      </w:tc>
      <w:tc>
        <w:tcPr>
          <w:tcW w:w="4554" w:type="dxa"/>
        </w:tcPr>
        <w:p w:rsidR="005D04DA" w:rsidRDefault="005D04DA">
          <w:pPr>
            <w:pStyle w:val="LO-normal"/>
            <w:tabs>
              <w:tab w:val="center" w:pos="4819"/>
              <w:tab w:val="right" w:pos="9638"/>
            </w:tabs>
            <w:jc w:val="right"/>
          </w:pPr>
          <w:r>
            <w:rPr>
              <w:rFonts w:ascii="Neutra Text" w:hAnsi="Neutra Text" w:cs="Neutra Text"/>
              <w:color w:val="005A9A"/>
              <w:sz w:val="14"/>
              <w:szCs w:val="14"/>
            </w:rPr>
            <w:t xml:space="preserve">pag. </w:t>
          </w:r>
          <w:fldSimple w:instr="PAGE">
            <w:r>
              <w:rPr>
                <w:noProof/>
              </w:rPr>
              <w:t>2</w:t>
            </w:r>
          </w:fldSimple>
          <w:r>
            <w:rPr>
              <w:rFonts w:ascii="Neutra Text" w:hAnsi="Neutra Text" w:cs="Neutra Text"/>
              <w:color w:val="005A9A"/>
              <w:sz w:val="14"/>
              <w:szCs w:val="14"/>
            </w:rPr>
            <w:t xml:space="preserve"> di </w:t>
          </w:r>
          <w:fldSimple w:instr="NUMPAGES">
            <w:r>
              <w:rPr>
                <w:noProof/>
              </w:rPr>
              <w:t>2</w:t>
            </w:r>
          </w:fldSimple>
        </w:p>
      </w:tc>
    </w:tr>
  </w:tbl>
  <w:p w:rsidR="005D04DA" w:rsidRDefault="005D04DA" w:rsidP="00157014"/>
  <w:p w:rsidR="005D04DA" w:rsidRDefault="005D04DA"/>
  <w:p w:rsidR="005D04DA" w:rsidRDefault="005D04DA" w:rsidP="00FF496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A" w:rsidRDefault="005D04DA">
    <w:pPr>
      <w:pStyle w:val="LO-normal"/>
      <w:widowControl w:val="0"/>
      <w:spacing w:line="276" w:lineRule="auto"/>
      <w:rPr>
        <w:color w:val="000000"/>
      </w:rPr>
    </w:pPr>
  </w:p>
  <w:p w:rsidR="005D04DA" w:rsidRDefault="005D04DA" w:rsidP="00244F1A">
    <w:pPr>
      <w:pStyle w:val="LO-normal"/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4DA" w:rsidRDefault="005D04DA" w:rsidP="005D0D84">
      <w:r>
        <w:separator/>
      </w:r>
    </w:p>
    <w:p w:rsidR="005D04DA" w:rsidRDefault="005D04DA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/>
    <w:p w:rsidR="005D04DA" w:rsidRDefault="005D04DA" w:rsidP="00FF496C"/>
  </w:footnote>
  <w:footnote w:type="continuationSeparator" w:id="0">
    <w:p w:rsidR="005D04DA" w:rsidRDefault="005D04DA" w:rsidP="005D0D84">
      <w:r>
        <w:continuationSeparator/>
      </w:r>
    </w:p>
    <w:p w:rsidR="005D04DA" w:rsidRDefault="005D04DA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 w:rsidP="00157014"/>
    <w:p w:rsidR="005D04DA" w:rsidRDefault="005D04DA"/>
    <w:p w:rsidR="005D04DA" w:rsidRDefault="005D04DA" w:rsidP="00FF496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A" w:rsidRDefault="005D04DA"/>
  <w:p w:rsidR="005D04DA" w:rsidRDefault="005D04D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color w:val="000000"/>
        <w:sz w:val="2"/>
        <w:szCs w:val="2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 w:rsidP="00157014"/>
  <w:p w:rsidR="005D04DA" w:rsidRDefault="005D04DA"/>
  <w:p w:rsidR="005D04DA" w:rsidRDefault="005D04DA" w:rsidP="00FF496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A" w:rsidRDefault="005D04DA">
    <w:pPr>
      <w:pStyle w:val="LO-normal"/>
      <w:tabs>
        <w:tab w:val="center" w:pos="4819"/>
        <w:tab w:val="center" w:pos="5387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center" w:pos="5387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jpeg" o:spid="_x0000_s2049" type="#_x0000_t75" style="position:absolute;margin-left:85.05pt;margin-top:5.7pt;width:161.3pt;height:42.55pt;z-index:251660288;visibility:visible;mso-wrap-distance-left:0;mso-wrap-distance-right:0;mso-position-horizontal-relative:page">
          <v:imagedata r:id="rId1" o:title=""/>
          <w10:wrap type="topAndBottom" anchorx="page"/>
        </v:shape>
      </w:pict>
    </w:r>
    <w:r>
      <w:rPr>
        <w:noProof/>
      </w:rPr>
      <w:pict>
        <v:shape id="image2.jpeg" o:spid="_x0000_s2050" type="#_x0000_t75" style="position:absolute;margin-left:400.05pt;margin-top:5.7pt;width:45.1pt;height:47.85pt;z-index:-251655168;visibility:visible;mso-wrap-distance-left:0;mso-wrap-distance-right:0;mso-position-horizontal-relative:page" wrapcoords="-360 0 -360 21262 21600 21262 21600 0 -360 0">
          <v:imagedata r:id="rId2" o:title=""/>
          <w10:wrap type="through" anchorx="page"/>
        </v:shape>
      </w:pict>
    </w:r>
    <w:r>
      <w:rPr>
        <w:noProof/>
      </w:rPr>
      <w:pict>
        <v:shape id="Immagine 4" o:spid="_x0000_s2051" type="#_x0000_t75" style="position:absolute;margin-left:378pt;margin-top:5.7pt;width:59.75pt;height:49.7pt;z-index:251662336;visibility:visible" wrapcoords="-270 0 -270 21273 21600 21273 21600 0 -270 0">
          <v:imagedata r:id="rId3" o:title="" croptop="9562f" cropbottom="4799f" cropleft="16986f" cropright="17371f"/>
          <w10:wrap type="through"/>
        </v:shape>
      </w:pict>
    </w:r>
  </w:p>
  <w:p w:rsidR="005D04DA" w:rsidRDefault="005D04DA">
    <w:pPr>
      <w:pStyle w:val="LO-normal"/>
      <w:tabs>
        <w:tab w:val="center" w:pos="4819"/>
        <w:tab w:val="center" w:pos="5387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center" w:pos="5387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center" w:pos="5387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  <w:p w:rsidR="005D04DA" w:rsidRDefault="005D04DA">
    <w:pPr>
      <w:pStyle w:val="LO-normal"/>
      <w:tabs>
        <w:tab w:val="center" w:pos="4819"/>
        <w:tab w:val="right" w:pos="9638"/>
      </w:tabs>
      <w:rPr>
        <w:rFonts w:ascii="Neutra Text" w:hAnsi="Neutra Text" w:cs="Neutra Text"/>
        <w:color w:val="004A97"/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71637FC"/>
    <w:lvl w:ilvl="0">
      <w:start w:val="12"/>
      <w:numFmt w:val="bullet"/>
      <w:lvlText w:val="-"/>
      <w:lvlJc w:val="left"/>
      <w:pPr>
        <w:tabs>
          <w:tab w:val="num" w:pos="0"/>
        </w:tabs>
      </w:pPr>
      <w:rPr>
        <w:rFonts w:ascii="Times New Roman" w:eastAsia="Times New Roman" w:hAnsi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500637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position w:val="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position w:val="0"/>
        <w:sz w:val="20"/>
        <w:vertAlign w:val="baseline"/>
      </w:rPr>
    </w:lvl>
  </w:abstractNum>
  <w:abstractNum w:abstractNumId="2">
    <w:nsid w:val="1CBF7E83"/>
    <w:multiLevelType w:val="multilevel"/>
    <w:tmpl w:val="FFFFFFFF"/>
    <w:lvl w:ilvl="0">
      <w:start w:val="2"/>
      <w:numFmt w:val="bullet"/>
      <w:lvlText w:val="-"/>
      <w:lvlJc w:val="left"/>
      <w:pPr>
        <w:ind w:left="720" w:hanging="360"/>
      </w:pPr>
      <w:rPr>
        <w:rFonts w:ascii="Arial" w:hAnsi="Arial" w:hint="default"/>
        <w:position w:val="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position w:val="0"/>
        <w:sz w:val="20"/>
        <w:vertAlign w:val="baseline"/>
      </w:rPr>
    </w:lvl>
  </w:abstractNum>
  <w:abstractNum w:abstractNumId="3">
    <w:nsid w:val="2F8778C9"/>
    <w:multiLevelType w:val="multilevel"/>
    <w:tmpl w:val="FFFFFFFF"/>
    <w:lvl w:ilvl="0">
      <w:start w:val="2"/>
      <w:numFmt w:val="bullet"/>
      <w:lvlText w:val="-"/>
      <w:lvlJc w:val="left"/>
      <w:pPr>
        <w:ind w:left="720" w:hanging="360"/>
      </w:pPr>
      <w:rPr>
        <w:rFonts w:ascii="Arial" w:hAnsi="Arial" w:hint="default"/>
        <w:position w:val="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position w:val="0"/>
        <w:sz w:val="20"/>
        <w:vertAlign w:val="baseline"/>
      </w:rPr>
    </w:lvl>
  </w:abstractNum>
  <w:abstractNum w:abstractNumId="4">
    <w:nsid w:val="40E729B1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3D64"/>
    <w:rsid w:val="00022ACB"/>
    <w:rsid w:val="00041528"/>
    <w:rsid w:val="0009347B"/>
    <w:rsid w:val="000949FD"/>
    <w:rsid w:val="000A4FB1"/>
    <w:rsid w:val="000B4E90"/>
    <w:rsid w:val="000C2A2F"/>
    <w:rsid w:val="00133B4C"/>
    <w:rsid w:val="00157014"/>
    <w:rsid w:val="001A18AA"/>
    <w:rsid w:val="001F3777"/>
    <w:rsid w:val="002006CE"/>
    <w:rsid w:val="00207A21"/>
    <w:rsid w:val="00244747"/>
    <w:rsid w:val="00244F1A"/>
    <w:rsid w:val="002653E4"/>
    <w:rsid w:val="002734B2"/>
    <w:rsid w:val="002C659E"/>
    <w:rsid w:val="002D7C2F"/>
    <w:rsid w:val="003361F3"/>
    <w:rsid w:val="003A486D"/>
    <w:rsid w:val="003C48B8"/>
    <w:rsid w:val="003D43C6"/>
    <w:rsid w:val="003D4E3A"/>
    <w:rsid w:val="0040512A"/>
    <w:rsid w:val="00433034"/>
    <w:rsid w:val="00433AF7"/>
    <w:rsid w:val="004D28F9"/>
    <w:rsid w:val="005017B0"/>
    <w:rsid w:val="0050368D"/>
    <w:rsid w:val="00503B0F"/>
    <w:rsid w:val="00506AF1"/>
    <w:rsid w:val="00525F99"/>
    <w:rsid w:val="00554A49"/>
    <w:rsid w:val="005B6CB9"/>
    <w:rsid w:val="005C4FC3"/>
    <w:rsid w:val="005C5ABE"/>
    <w:rsid w:val="005D04DA"/>
    <w:rsid w:val="005D0D84"/>
    <w:rsid w:val="005E6502"/>
    <w:rsid w:val="006172B3"/>
    <w:rsid w:val="0062339F"/>
    <w:rsid w:val="00627139"/>
    <w:rsid w:val="00640643"/>
    <w:rsid w:val="00673CD5"/>
    <w:rsid w:val="006A0781"/>
    <w:rsid w:val="006E038A"/>
    <w:rsid w:val="006F5FD4"/>
    <w:rsid w:val="00754D3C"/>
    <w:rsid w:val="00771713"/>
    <w:rsid w:val="00773560"/>
    <w:rsid w:val="007A50D0"/>
    <w:rsid w:val="007C3B05"/>
    <w:rsid w:val="00812EBD"/>
    <w:rsid w:val="008442C7"/>
    <w:rsid w:val="00863A2A"/>
    <w:rsid w:val="008B67BC"/>
    <w:rsid w:val="008D0A76"/>
    <w:rsid w:val="008D692E"/>
    <w:rsid w:val="008E6156"/>
    <w:rsid w:val="0092677F"/>
    <w:rsid w:val="00945920"/>
    <w:rsid w:val="00965A86"/>
    <w:rsid w:val="009A42BF"/>
    <w:rsid w:val="009E3D64"/>
    <w:rsid w:val="00A167A4"/>
    <w:rsid w:val="00A56D0B"/>
    <w:rsid w:val="00A623EC"/>
    <w:rsid w:val="00A65852"/>
    <w:rsid w:val="00A726E2"/>
    <w:rsid w:val="00A929BC"/>
    <w:rsid w:val="00AA46DE"/>
    <w:rsid w:val="00AA6F31"/>
    <w:rsid w:val="00AD06F5"/>
    <w:rsid w:val="00AD7E2B"/>
    <w:rsid w:val="00AE3C20"/>
    <w:rsid w:val="00AE71E0"/>
    <w:rsid w:val="00B22D27"/>
    <w:rsid w:val="00B27574"/>
    <w:rsid w:val="00B5012E"/>
    <w:rsid w:val="00C44329"/>
    <w:rsid w:val="00C92C7B"/>
    <w:rsid w:val="00C95A9F"/>
    <w:rsid w:val="00CD5A4A"/>
    <w:rsid w:val="00D5142B"/>
    <w:rsid w:val="00D84511"/>
    <w:rsid w:val="00D84B3A"/>
    <w:rsid w:val="00D954F3"/>
    <w:rsid w:val="00DA2E46"/>
    <w:rsid w:val="00DA449F"/>
    <w:rsid w:val="00DB3890"/>
    <w:rsid w:val="00DC0BCD"/>
    <w:rsid w:val="00DE69B5"/>
    <w:rsid w:val="00DF095E"/>
    <w:rsid w:val="00DF2647"/>
    <w:rsid w:val="00E046D8"/>
    <w:rsid w:val="00E072CA"/>
    <w:rsid w:val="00E211C0"/>
    <w:rsid w:val="00E277C7"/>
    <w:rsid w:val="00E36B9E"/>
    <w:rsid w:val="00E636E0"/>
    <w:rsid w:val="00F47970"/>
    <w:rsid w:val="00F820F0"/>
    <w:rsid w:val="00F87AF1"/>
    <w:rsid w:val="00FA6F07"/>
    <w:rsid w:val="00FC3FC4"/>
    <w:rsid w:val="00FF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5D0D84"/>
    <w:pPr>
      <w:spacing w:before="100" w:beforeAutospacing="1" w:after="142" w:line="288" w:lineRule="auto"/>
      <w:ind w:right="108"/>
    </w:pPr>
    <w:rPr>
      <w:color w:val="00000A"/>
      <w:sz w:val="20"/>
      <w:szCs w:val="20"/>
    </w:rPr>
  </w:style>
  <w:style w:type="paragraph" w:styleId="Heading1">
    <w:name w:val="heading 1"/>
    <w:basedOn w:val="Title"/>
    <w:link w:val="Heading1Char"/>
    <w:uiPriority w:val="99"/>
    <w:qFormat/>
    <w:rsid w:val="008E6156"/>
    <w:pPr>
      <w:keepLines/>
      <w:widowControl w:val="0"/>
      <w:spacing w:before="480"/>
      <w:outlineLvl w:val="0"/>
    </w:pPr>
    <w:rPr>
      <w:color w:val="auto"/>
      <w:kern w:val="0"/>
    </w:rPr>
  </w:style>
  <w:style w:type="paragraph" w:styleId="Heading2">
    <w:name w:val="heading 2"/>
    <w:basedOn w:val="Title"/>
    <w:link w:val="Heading2Char"/>
    <w:uiPriority w:val="99"/>
    <w:qFormat/>
    <w:rsid w:val="008E6156"/>
    <w:pPr>
      <w:keepLines/>
      <w:widowControl w:val="0"/>
      <w:spacing w:before="360" w:after="80"/>
      <w:outlineLvl w:val="1"/>
    </w:pPr>
    <w:rPr>
      <w:i/>
      <w:iCs/>
      <w:color w:val="auto"/>
      <w:kern w:val="0"/>
      <w:sz w:val="28"/>
      <w:szCs w:val="28"/>
    </w:rPr>
  </w:style>
  <w:style w:type="paragraph" w:styleId="Heading3">
    <w:name w:val="heading 3"/>
    <w:basedOn w:val="Title"/>
    <w:link w:val="Heading3Char"/>
    <w:uiPriority w:val="99"/>
    <w:qFormat/>
    <w:rsid w:val="008E6156"/>
    <w:pPr>
      <w:keepLines/>
      <w:widowControl w:val="0"/>
      <w:spacing w:before="280" w:after="80"/>
      <w:outlineLvl w:val="2"/>
    </w:pPr>
    <w:rPr>
      <w:color w:val="auto"/>
      <w:kern w:val="0"/>
      <w:sz w:val="26"/>
      <w:szCs w:val="26"/>
    </w:rPr>
  </w:style>
  <w:style w:type="paragraph" w:styleId="Heading4">
    <w:name w:val="heading 4"/>
    <w:basedOn w:val="Title"/>
    <w:link w:val="Heading4Char"/>
    <w:uiPriority w:val="99"/>
    <w:qFormat/>
    <w:rsid w:val="008E6156"/>
    <w:pPr>
      <w:keepLines/>
      <w:widowControl w:val="0"/>
      <w:spacing w:after="40"/>
      <w:outlineLvl w:val="3"/>
    </w:pPr>
    <w:rPr>
      <w:rFonts w:ascii="Calibri" w:hAnsi="Calibri"/>
      <w:color w:val="auto"/>
      <w:kern w:val="0"/>
      <w:sz w:val="28"/>
      <w:szCs w:val="28"/>
    </w:rPr>
  </w:style>
  <w:style w:type="paragraph" w:styleId="Heading5">
    <w:name w:val="heading 5"/>
    <w:basedOn w:val="Title"/>
    <w:link w:val="Heading5Char"/>
    <w:uiPriority w:val="99"/>
    <w:qFormat/>
    <w:rsid w:val="008E6156"/>
    <w:pPr>
      <w:keepLines/>
      <w:widowControl w:val="0"/>
      <w:spacing w:before="220" w:after="40"/>
      <w:outlineLvl w:val="4"/>
    </w:pPr>
    <w:rPr>
      <w:rFonts w:ascii="Calibri" w:hAnsi="Calibri"/>
      <w:i/>
      <w:iCs/>
      <w:color w:val="auto"/>
      <w:kern w:val="0"/>
      <w:sz w:val="26"/>
      <w:szCs w:val="26"/>
    </w:rPr>
  </w:style>
  <w:style w:type="paragraph" w:styleId="Heading6">
    <w:name w:val="heading 6"/>
    <w:basedOn w:val="Title"/>
    <w:link w:val="Heading6Char"/>
    <w:uiPriority w:val="99"/>
    <w:qFormat/>
    <w:rsid w:val="008E6156"/>
    <w:pPr>
      <w:keepLines/>
      <w:widowControl w:val="0"/>
      <w:spacing w:before="200" w:after="40"/>
      <w:outlineLvl w:val="5"/>
    </w:pPr>
    <w:rPr>
      <w:rFonts w:ascii="Calibri" w:hAnsi="Calibri"/>
      <w:color w:val="auto"/>
      <w:kern w:val="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6156"/>
    <w:rPr>
      <w:rFonts w:ascii="Cambria" w:hAnsi="Cambria" w:cs="Times New Roman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E6156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E6156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E6156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E6156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E6156"/>
    <w:rPr>
      <w:rFonts w:ascii="Calibri" w:hAnsi="Calibri" w:cs="Times New Roman"/>
      <w:b/>
    </w:rPr>
  </w:style>
  <w:style w:type="character" w:customStyle="1" w:styleId="TitleChar">
    <w:name w:val="Title Char"/>
    <w:link w:val="Titoloprincipale"/>
    <w:uiPriority w:val="99"/>
    <w:locked/>
    <w:rsid w:val="008E6156"/>
    <w:rPr>
      <w:rFonts w:ascii="Cambria" w:hAnsi="Cambria"/>
      <w:b/>
      <w:sz w:val="32"/>
    </w:rPr>
  </w:style>
  <w:style w:type="character" w:customStyle="1" w:styleId="HeaderChar">
    <w:name w:val="Header Char"/>
    <w:uiPriority w:val="99"/>
    <w:semiHidden/>
    <w:locked/>
    <w:rsid w:val="008E6156"/>
    <w:rPr>
      <w:sz w:val="20"/>
    </w:rPr>
  </w:style>
  <w:style w:type="character" w:customStyle="1" w:styleId="FooterChar">
    <w:name w:val="Footer Char"/>
    <w:uiPriority w:val="99"/>
    <w:semiHidden/>
    <w:locked/>
    <w:rsid w:val="008E6156"/>
    <w:rPr>
      <w:sz w:val="20"/>
    </w:rPr>
  </w:style>
  <w:style w:type="character" w:customStyle="1" w:styleId="CollegamentoInternet">
    <w:name w:val="Collegamento Internet"/>
    <w:uiPriority w:val="99"/>
    <w:rsid w:val="008E6156"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FootnoteReference">
    <w:name w:val="footnote reference"/>
    <w:basedOn w:val="DefaultParagraphFont"/>
    <w:uiPriority w:val="99"/>
    <w:rsid w:val="008E6156"/>
    <w:rPr>
      <w:rFonts w:cs="Times New Roman"/>
      <w:w w:val="100"/>
      <w:effect w:val="none"/>
      <w:vertAlign w:val="superscript"/>
      <w:em w:val="none"/>
    </w:rPr>
  </w:style>
  <w:style w:type="character" w:customStyle="1" w:styleId="BalloonTextChar">
    <w:name w:val="Balloon Text Char"/>
    <w:uiPriority w:val="99"/>
    <w:semiHidden/>
    <w:locked/>
    <w:rsid w:val="008E6156"/>
    <w:rPr>
      <w:sz w:val="2"/>
    </w:rPr>
  </w:style>
  <w:style w:type="character" w:customStyle="1" w:styleId="SubtitleChar">
    <w:name w:val="Subtitle Char"/>
    <w:uiPriority w:val="99"/>
    <w:locked/>
    <w:rsid w:val="008E6156"/>
    <w:rPr>
      <w:rFonts w:ascii="Cambria" w:hAnsi="Cambria"/>
      <w:sz w:val="24"/>
    </w:rPr>
  </w:style>
  <w:style w:type="character" w:customStyle="1" w:styleId="ListLabel1">
    <w:name w:val="ListLabel 1"/>
    <w:uiPriority w:val="99"/>
    <w:rsid w:val="009E3D64"/>
    <w:rPr>
      <w:rFonts w:ascii="Arial" w:hAnsi="Arial"/>
      <w:position w:val="0"/>
      <w:sz w:val="20"/>
      <w:vertAlign w:val="baseline"/>
    </w:rPr>
  </w:style>
  <w:style w:type="character" w:customStyle="1" w:styleId="Caratterenotaapidipagina">
    <w:name w:val="Carattere nota a piè di pagina"/>
    <w:uiPriority w:val="99"/>
    <w:rsid w:val="009E3D64"/>
  </w:style>
  <w:style w:type="character" w:customStyle="1" w:styleId="Richiamoallanotaapidipagina">
    <w:name w:val="Richiamo alla nota a piè di pagina"/>
    <w:uiPriority w:val="99"/>
    <w:rsid w:val="009E3D64"/>
    <w:rPr>
      <w:vertAlign w:val="superscript"/>
    </w:rPr>
  </w:style>
  <w:style w:type="character" w:customStyle="1" w:styleId="Richiamoallanotadichiusura">
    <w:name w:val="Richiamo alla nota di chiusura"/>
    <w:uiPriority w:val="99"/>
    <w:rsid w:val="009E3D64"/>
    <w:rPr>
      <w:vertAlign w:val="superscript"/>
    </w:rPr>
  </w:style>
  <w:style w:type="character" w:customStyle="1" w:styleId="Caratterenotadichiusura">
    <w:name w:val="Carattere nota di chiusura"/>
    <w:uiPriority w:val="99"/>
    <w:rsid w:val="009E3D64"/>
  </w:style>
  <w:style w:type="character" w:customStyle="1" w:styleId="ListLabel2">
    <w:name w:val="ListLabel 2"/>
    <w:uiPriority w:val="99"/>
    <w:rsid w:val="009E3D64"/>
    <w:rPr>
      <w:rFonts w:ascii="Arial" w:hAnsi="Arial"/>
      <w:position w:val="0"/>
      <w:sz w:val="20"/>
      <w:vertAlign w:val="baseline"/>
    </w:rPr>
  </w:style>
  <w:style w:type="character" w:customStyle="1" w:styleId="ListLabel3">
    <w:name w:val="ListLabel 3"/>
    <w:uiPriority w:val="99"/>
    <w:rsid w:val="009E3D64"/>
    <w:rPr>
      <w:position w:val="0"/>
      <w:sz w:val="20"/>
      <w:vertAlign w:val="baseline"/>
    </w:rPr>
  </w:style>
  <w:style w:type="character" w:customStyle="1" w:styleId="ListLabel4">
    <w:name w:val="ListLabel 4"/>
    <w:uiPriority w:val="99"/>
    <w:rsid w:val="009E3D64"/>
    <w:rPr>
      <w:position w:val="0"/>
      <w:sz w:val="20"/>
      <w:vertAlign w:val="baseline"/>
    </w:rPr>
  </w:style>
  <w:style w:type="paragraph" w:styleId="Title">
    <w:name w:val="Title"/>
    <w:basedOn w:val="Normal"/>
    <w:next w:val="BodyText"/>
    <w:link w:val="TitleChar1"/>
    <w:uiPriority w:val="99"/>
    <w:qFormat/>
    <w:rsid w:val="009E3D64"/>
    <w:pPr>
      <w:keepNext/>
      <w:spacing w:before="24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1">
    <w:name w:val="Title Char1"/>
    <w:basedOn w:val="DefaultParagraphFont"/>
    <w:link w:val="Title"/>
    <w:uiPriority w:val="99"/>
    <w:locked/>
    <w:rsid w:val="00673CD5"/>
    <w:rPr>
      <w:rFonts w:ascii="Cambria" w:hAnsi="Cambria" w:cs="Times New Roman"/>
      <w:b/>
      <w:color w:val="00000A"/>
      <w:kern w:val="28"/>
      <w:sz w:val="32"/>
    </w:rPr>
  </w:style>
  <w:style w:type="paragraph" w:styleId="BodyText">
    <w:name w:val="Body Text"/>
    <w:basedOn w:val="Normal"/>
    <w:link w:val="BodyTextChar"/>
    <w:uiPriority w:val="99"/>
    <w:rsid w:val="009E3D64"/>
    <w:pPr>
      <w:spacing w:after="14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73CD5"/>
    <w:rPr>
      <w:rFonts w:cs="Times New Roman"/>
      <w:color w:val="00000A"/>
      <w:sz w:val="20"/>
    </w:rPr>
  </w:style>
  <w:style w:type="paragraph" w:styleId="List">
    <w:name w:val="List"/>
    <w:basedOn w:val="BodyText"/>
    <w:uiPriority w:val="99"/>
    <w:rsid w:val="009E3D64"/>
    <w:rPr>
      <w:rFonts w:cs="Arial Unicode MS"/>
    </w:rPr>
  </w:style>
  <w:style w:type="paragraph" w:styleId="Caption">
    <w:name w:val="caption"/>
    <w:basedOn w:val="Normal"/>
    <w:uiPriority w:val="99"/>
    <w:qFormat/>
    <w:rsid w:val="009E3D6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"/>
    <w:uiPriority w:val="99"/>
    <w:rsid w:val="009E3D64"/>
    <w:pPr>
      <w:suppressLineNumbers/>
    </w:pPr>
    <w:rPr>
      <w:rFonts w:cs="Arial Unicode MS"/>
    </w:rPr>
  </w:style>
  <w:style w:type="paragraph" w:customStyle="1" w:styleId="LO-normal">
    <w:name w:val="LO-normal"/>
    <w:uiPriority w:val="99"/>
    <w:rsid w:val="008E6156"/>
    <w:pPr>
      <w:suppressAutoHyphens/>
    </w:pPr>
    <w:rPr>
      <w:color w:val="00000A"/>
      <w:sz w:val="20"/>
      <w:szCs w:val="20"/>
    </w:rPr>
  </w:style>
  <w:style w:type="paragraph" w:customStyle="1" w:styleId="Titoloprincipale">
    <w:name w:val="Titolo principale"/>
    <w:basedOn w:val="LO-normal"/>
    <w:link w:val="TitleChar"/>
    <w:uiPriority w:val="99"/>
    <w:rsid w:val="008E6156"/>
    <w:pPr>
      <w:keepNext/>
      <w:keepLines/>
      <w:spacing w:before="480" w:after="120"/>
    </w:pPr>
    <w:rPr>
      <w:rFonts w:ascii="Cambria" w:hAnsi="Cambria"/>
      <w:b/>
      <w:color w:val="auto"/>
      <w:sz w:val="32"/>
    </w:rPr>
  </w:style>
  <w:style w:type="paragraph" w:styleId="Header">
    <w:name w:val="header"/>
    <w:basedOn w:val="Normal"/>
    <w:link w:val="HeaderChar1"/>
    <w:autoRedefine/>
    <w:uiPriority w:val="99"/>
    <w:rsid w:val="008E6156"/>
    <w:pPr>
      <w:tabs>
        <w:tab w:val="center" w:pos="4819"/>
        <w:tab w:val="right" w:pos="9638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673CD5"/>
    <w:rPr>
      <w:rFonts w:cs="Times New Roman"/>
      <w:color w:val="00000A"/>
      <w:sz w:val="20"/>
    </w:rPr>
  </w:style>
  <w:style w:type="paragraph" w:styleId="Footer">
    <w:name w:val="footer"/>
    <w:basedOn w:val="Normal"/>
    <w:link w:val="FooterChar1"/>
    <w:autoRedefine/>
    <w:uiPriority w:val="99"/>
    <w:rsid w:val="008E6156"/>
    <w:pPr>
      <w:tabs>
        <w:tab w:val="center" w:pos="4819"/>
        <w:tab w:val="right" w:pos="9638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673CD5"/>
    <w:rPr>
      <w:rFonts w:cs="Times New Roman"/>
      <w:color w:val="00000A"/>
      <w:sz w:val="20"/>
    </w:rPr>
  </w:style>
  <w:style w:type="paragraph" w:customStyle="1" w:styleId="western">
    <w:name w:val="western"/>
    <w:basedOn w:val="Normal"/>
    <w:autoRedefine/>
    <w:uiPriority w:val="99"/>
    <w:rsid w:val="008E6156"/>
    <w:rPr>
      <w:i/>
      <w:iCs/>
      <w:sz w:val="16"/>
      <w:szCs w:val="16"/>
    </w:rPr>
  </w:style>
  <w:style w:type="paragraph" w:customStyle="1" w:styleId="TableParagraph">
    <w:name w:val="Table Paragraph"/>
    <w:basedOn w:val="Normal"/>
    <w:autoRedefine/>
    <w:uiPriority w:val="99"/>
    <w:rsid w:val="008E6156"/>
    <w:pPr>
      <w:widowControl w:val="0"/>
    </w:pPr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1"/>
    <w:autoRedefine/>
    <w:uiPriority w:val="99"/>
    <w:rsid w:val="008E6156"/>
    <w:rPr>
      <w:sz w:val="2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673CD5"/>
    <w:rPr>
      <w:rFonts w:cs="Times New Roman"/>
      <w:color w:val="00000A"/>
      <w:sz w:val="2"/>
    </w:rPr>
  </w:style>
  <w:style w:type="paragraph" w:styleId="NormalWeb">
    <w:name w:val="Normal (Web)"/>
    <w:basedOn w:val="Normal"/>
    <w:autoRedefine/>
    <w:uiPriority w:val="99"/>
    <w:rsid w:val="00041528"/>
    <w:pPr>
      <w:spacing w:after="0" w:afterAutospacing="1"/>
      <w:jc w:val="both"/>
    </w:pPr>
    <w:rPr>
      <w:b/>
      <w:sz w:val="24"/>
      <w:szCs w:val="24"/>
    </w:rPr>
  </w:style>
  <w:style w:type="paragraph" w:styleId="Subtitle">
    <w:name w:val="Subtitle"/>
    <w:basedOn w:val="LO-normal"/>
    <w:link w:val="SubtitleChar1"/>
    <w:uiPriority w:val="99"/>
    <w:qFormat/>
    <w:rsid w:val="008E6156"/>
    <w:pPr>
      <w:keepNext/>
      <w:keepLines/>
      <w:spacing w:before="360" w:after="80"/>
    </w:pPr>
    <w:rPr>
      <w:rFonts w:ascii="Cambria" w:hAnsi="Cambria"/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673CD5"/>
    <w:rPr>
      <w:rFonts w:ascii="Cambria" w:hAnsi="Cambria" w:cs="Times New Roman"/>
      <w:color w:val="00000A"/>
      <w:sz w:val="24"/>
    </w:rPr>
  </w:style>
  <w:style w:type="paragraph" w:customStyle="1" w:styleId="Notaapidipagina">
    <w:name w:val="Nota a piè di pagina"/>
    <w:basedOn w:val="Normal"/>
    <w:uiPriority w:val="99"/>
    <w:rsid w:val="009E3D64"/>
  </w:style>
  <w:style w:type="paragraph" w:customStyle="1" w:styleId="Quotations">
    <w:name w:val="Quotations"/>
    <w:basedOn w:val="Normal"/>
    <w:uiPriority w:val="99"/>
    <w:rsid w:val="009E3D64"/>
  </w:style>
  <w:style w:type="table" w:customStyle="1" w:styleId="Stile">
    <w:name w:val="Stile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7">
    <w:name w:val="Stile7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6">
    <w:name w:val="Stile6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5">
    <w:name w:val="Stile5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4">
    <w:name w:val="Stile4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3">
    <w:name w:val="Stile3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2">
    <w:name w:val="Stile2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">
    <w:name w:val="Stile1"/>
    <w:uiPriority w:val="99"/>
    <w:rsid w:val="008E615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2">
    <w:name w:val="WW8Num5z2"/>
    <w:uiPriority w:val="99"/>
    <w:rsid w:val="00D84511"/>
    <w:rPr>
      <w:rFonts w:ascii="Wingdings" w:hAnsi="Wingdings"/>
    </w:rPr>
  </w:style>
  <w:style w:type="paragraph" w:customStyle="1" w:styleId="Default">
    <w:name w:val="Default"/>
    <w:uiPriority w:val="99"/>
    <w:rsid w:val="00D84511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character" w:customStyle="1" w:styleId="WW8Num8z1">
    <w:name w:val="WW8Num8z1"/>
    <w:uiPriority w:val="99"/>
    <w:rsid w:val="002C659E"/>
    <w:rPr>
      <w:rFonts w:ascii="Courier New" w:hAnsi="Courier New"/>
    </w:rPr>
  </w:style>
  <w:style w:type="table" w:styleId="TableGrid">
    <w:name w:val="Table Grid"/>
    <w:basedOn w:val="TableNormal"/>
    <w:uiPriority w:val="99"/>
    <w:locked/>
    <w:rsid w:val="00627139"/>
    <w:pPr>
      <w:spacing w:before="100" w:beforeAutospacing="1" w:after="142" w:line="288" w:lineRule="auto"/>
      <w:ind w:right="108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91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comune.riccione@legalmail.it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2</Pages>
  <Words>236</Words>
  <Characters>1347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4 - MOD</dc:title>
  <dc:subject/>
  <dc:creator>Pubsa</dc:creator>
  <cp:keywords/>
  <dc:description/>
  <cp:lastModifiedBy>gambutig</cp:lastModifiedBy>
  <cp:revision>68</cp:revision>
  <cp:lastPrinted>2024-08-13T10:22:00Z</cp:lastPrinted>
  <dcterms:created xsi:type="dcterms:W3CDTF">2023-11-29T10:26:00Z</dcterms:created>
  <dcterms:modified xsi:type="dcterms:W3CDTF">2025-04-16T11:22:00Z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